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>
            <w:r>
              <w:t>Slide 1</w:t>
            </w:r>
          </w:p>
        </w:tc>
        <w:tc>
          <w:tcPr>
            <w:tcW w:w="3996" w:type="dxa"/>
          </w:tcPr>
          <w:p w:rsidR="00BC5BFD" w:rsidRDefault="00BC5BFD">
            <w:r>
              <w:object w:dxaOrig="7200" w:dyaOrig="53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7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78817760" r:id="rId5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31" type="#_x0000_t75" style="width:2in;height:107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78817761" r:id="rId7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36" type="#_x0000_t75" style="width:2in;height:107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78817762" r:id="rId9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41" type="#_x0000_t75" style="width:2in;height:107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78817763" r:id="rId11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46" type="#_x0000_t75" style="width:2in;height:107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78817764" r:id="rId13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51" type="#_x0000_t75" style="width:2in;height:107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578817765" r:id="rId15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56" type="#_x0000_t75" style="width:2in;height:107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578817766" r:id="rId17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61" type="#_x0000_t75" style="width:2in;height:107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578817767" r:id="rId19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66" type="#_x0000_t75" style="width:2in;height:107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578817768" r:id="rId21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  <w:bookmarkStart w:id="0" w:name="_GoBack"/>
            <w:bookmarkEnd w:id="0"/>
          </w:p>
        </w:tc>
      </w:tr>
      <w:tr w:rsidR="00BC5BFD" w:rsidTr="00BC5B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5BFD" w:rsidRDefault="00BC5BFD" w:rsidP="00BC5BFD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:rsidR="00BC5BFD" w:rsidRDefault="00BC5BFD" w:rsidP="00BC5BFD">
            <w:pPr>
              <w:spacing w:line="360" w:lineRule="auto"/>
            </w:pPr>
            <w:r>
              <w:object w:dxaOrig="7200" w:dyaOrig="5387">
                <v:shape id="_x0000_i1071" type="#_x0000_t75" style="width:2in;height:107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578817769" r:id="rId23"/>
              </w:object>
            </w:r>
          </w:p>
        </w:tc>
        <w:tc>
          <w:tcPr>
            <w:tcW w:w="4500" w:type="dxa"/>
          </w:tcPr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  <w:p w:rsidR="00BC5BFD" w:rsidRDefault="00BC5BFD" w:rsidP="00BC5BFD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E75B59" w:rsidRDefault="00E75B59"/>
    <w:sectPr w:rsidR="00E75B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FD"/>
    <w:rsid w:val="00344685"/>
    <w:rsid w:val="00405020"/>
    <w:rsid w:val="00BC5BFD"/>
    <w:rsid w:val="00E7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7AAAF1-5053-4007-922C-9080B208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1A0604A7</Template>
  <TotalTime>1602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Naval Postgraduate School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Gera, Ralucca (Ralucca.) (CIV)</dc:creator>
  <cp:keywords/>
  <dc:description/>
  <cp:lastModifiedBy>Gera, Ralucca (Ralucca.) (CIV)</cp:lastModifiedBy>
  <cp:revision>1</cp:revision>
  <cp:lastPrinted>2018-01-29T16:51:00Z</cp:lastPrinted>
  <dcterms:created xsi:type="dcterms:W3CDTF">2018-01-29T16:49:00Z</dcterms:created>
  <dcterms:modified xsi:type="dcterms:W3CDTF">2018-01-30T19:42:00Z</dcterms:modified>
</cp:coreProperties>
</file>